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7683" w14:textId="77777777" w:rsidR="007C306E" w:rsidRDefault="00000000">
      <w:pPr>
        <w:pStyle w:val="3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115</w:t>
      </w:r>
      <w:r>
        <w:rPr>
          <w:rFonts w:ascii="Arial" w:eastAsia="微軟正黑體" w:hAnsi="Arial" w:cs="Arial"/>
          <w:b/>
          <w:bCs/>
          <w:sz w:val="36"/>
          <w:szCs w:val="28"/>
        </w:rPr>
        <w:t>學年度第</w:t>
      </w:r>
      <w:r>
        <w:rPr>
          <w:rFonts w:ascii="Arial" w:eastAsia="微軟正黑體" w:hAnsi="Arial" w:cs="Arial"/>
          <w:b/>
          <w:bCs/>
          <w:sz w:val="36"/>
          <w:szCs w:val="28"/>
        </w:rPr>
        <w:t>1</w:t>
      </w:r>
      <w:r>
        <w:rPr>
          <w:rFonts w:ascii="Arial" w:eastAsia="微軟正黑體" w:hAnsi="Arial" w:cs="Arial"/>
          <w:b/>
          <w:bCs/>
          <w:sz w:val="36"/>
          <w:szCs w:val="28"/>
        </w:rPr>
        <w:t>學期</w:t>
      </w:r>
      <w:r>
        <w:rPr>
          <w:rFonts w:ascii="Arial" w:eastAsia="微軟正黑體" w:hAnsi="Arial" w:cs="Arial"/>
          <w:b/>
          <w:bCs/>
          <w:sz w:val="36"/>
          <w:szCs w:val="28"/>
        </w:rPr>
        <w:t xml:space="preserve"> </w:t>
      </w:r>
      <w:r>
        <w:rPr>
          <w:rFonts w:ascii="Arial" w:eastAsia="微軟正黑體" w:hAnsi="Arial" w:cs="Arial"/>
          <w:b/>
          <w:bCs/>
          <w:sz w:val="36"/>
          <w:szCs w:val="28"/>
        </w:rPr>
        <w:t>教學薪傳計畫</w:t>
      </w:r>
    </w:p>
    <w:p w14:paraId="0F8854F0" w14:textId="77777777" w:rsidR="007C306E" w:rsidRDefault="00000000">
      <w:pPr>
        <w:pStyle w:val="3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學習者活動紀錄表</w:t>
      </w:r>
    </w:p>
    <w:p w14:paraId="7C2F2A64" w14:textId="77777777" w:rsidR="007C306E" w:rsidRDefault="00000000">
      <w:pPr>
        <w:pStyle w:val="3"/>
        <w:tabs>
          <w:tab w:val="clear" w:pos="5670"/>
          <w:tab w:val="clear" w:pos="7995"/>
        </w:tabs>
        <w:snapToGrid w:val="0"/>
        <w:spacing w:before="0"/>
        <w:ind w:left="0" w:firstLine="0"/>
        <w:jc w:val="right"/>
      </w:pPr>
      <w:r>
        <w:rPr>
          <w:rFonts w:ascii="新細明體" w:eastAsia="新細明體" w:hAnsi="新細明體" w:cs="新細明體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本表由【學習者】填寫</w:t>
      </w:r>
    </w:p>
    <w:p w14:paraId="387A28CD" w14:textId="77777777" w:rsidR="007C306E" w:rsidRDefault="00000000">
      <w:pPr>
        <w:pStyle w:val="3"/>
        <w:tabs>
          <w:tab w:val="clear" w:pos="5670"/>
          <w:tab w:val="clear" w:pos="7995"/>
        </w:tabs>
        <w:snapToGrid w:val="0"/>
        <w:spacing w:before="0"/>
        <w:ind w:left="0" w:firstLine="0"/>
        <w:jc w:val="right"/>
      </w:pP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請於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116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年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1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月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15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日（五）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前，隨附件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3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、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5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一同繳交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560"/>
        <w:gridCol w:w="6633"/>
      </w:tblGrid>
      <w:tr w:rsidR="007C306E" w14:paraId="51B0F93C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C1EA8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教學薪傳團隊基本資料</w:t>
            </w:r>
          </w:p>
        </w:tc>
      </w:tr>
      <w:tr w:rsidR="007C306E" w14:paraId="77ACC569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64359" w14:textId="77777777" w:rsidR="007C306E" w:rsidRDefault="00000000">
            <w:pPr>
              <w:pStyle w:val="3"/>
              <w:overflowPunct w:val="0"/>
              <w:spacing w:before="0"/>
              <w:ind w:left="72" w:firstLine="0"/>
              <w:jc w:val="left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1.</w:t>
            </w:r>
            <w:r>
              <w:rPr>
                <w:rFonts w:ascii="Arial" w:eastAsia="微軟正黑體" w:hAnsi="Arial" w:cs="Arial"/>
                <w:b/>
                <w:bCs/>
              </w:rPr>
              <w:t>學習者姓名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6AEC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7ECA3381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E39A4" w14:textId="77777777" w:rsidR="007C306E" w:rsidRDefault="00000000">
            <w:pPr>
              <w:pStyle w:val="3"/>
              <w:overflowPunct w:val="0"/>
              <w:spacing w:before="0"/>
              <w:ind w:left="72" w:firstLine="0"/>
              <w:jc w:val="left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2.</w:t>
            </w:r>
            <w:r>
              <w:rPr>
                <w:rFonts w:ascii="Arial" w:eastAsia="微軟正黑體" w:hAnsi="Arial" w:cs="Arial"/>
                <w:b/>
                <w:bCs/>
              </w:rPr>
              <w:t>學習者任教系所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2305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36A90FE0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6E103" w14:textId="77777777" w:rsidR="007C306E" w:rsidRDefault="00000000">
            <w:pPr>
              <w:pStyle w:val="3"/>
              <w:overflowPunct w:val="0"/>
              <w:spacing w:before="0"/>
              <w:ind w:left="72" w:firstLine="0"/>
              <w:jc w:val="left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3.</w:t>
            </w:r>
            <w:r>
              <w:rPr>
                <w:rFonts w:ascii="Arial" w:eastAsia="微軟正黑體" w:hAnsi="Arial" w:cs="Arial"/>
                <w:b/>
                <w:bCs/>
              </w:rPr>
              <w:t>傳授者姓名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0164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367E43F0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2E735" w14:textId="77777777" w:rsidR="007C306E" w:rsidRDefault="00000000">
            <w:pPr>
              <w:pStyle w:val="3"/>
              <w:overflowPunct w:val="0"/>
              <w:spacing w:before="0"/>
              <w:ind w:left="72" w:firstLine="0"/>
              <w:jc w:val="left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4.</w:t>
            </w:r>
            <w:r>
              <w:rPr>
                <w:rFonts w:ascii="Arial" w:eastAsia="微軟正黑體" w:hAnsi="Arial" w:cs="Arial"/>
                <w:b/>
                <w:bCs/>
              </w:rPr>
              <w:t>傳授者任教系所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CA622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62156EB2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12302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共學活動紀錄【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1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】</w:t>
            </w:r>
          </w:p>
          <w:p w14:paraId="37A8CEE1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</w:pPr>
            <w:r>
              <w:rPr>
                <w:rFonts w:ascii="新細明體" w:eastAsia="新細明體" w:hAnsi="新細明體" w:cs="新細明體"/>
                <w:color w:val="FFFFFF"/>
                <w:sz w:val="20"/>
                <w:szCs w:val="16"/>
              </w:rPr>
              <w:t>※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依附件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1-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三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-2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說明，其中一次共學活動須與傳授者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16"/>
              </w:rPr>
              <w:t>一同參加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教學相關研習活動</w:t>
            </w:r>
            <w:r>
              <w:rPr>
                <w:rFonts w:ascii="新細明體" w:eastAsia="新細明體" w:hAnsi="新細明體" w:cs="新細明體"/>
                <w:color w:val="FFFFFF"/>
                <w:sz w:val="20"/>
                <w:szCs w:val="16"/>
              </w:rPr>
              <w:t>※</w:t>
            </w:r>
          </w:p>
        </w:tc>
      </w:tr>
      <w:tr w:rsidR="007C306E" w14:paraId="10A9CB61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7E26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教學研習形式</w:t>
            </w:r>
          </w:p>
          <w:p w14:paraId="3DA86FB1" w14:textId="77777777" w:rsidR="007C306E" w:rsidRDefault="00000000">
            <w:pPr>
              <w:pStyle w:val="3"/>
              <w:overflowPunct w:val="0"/>
              <w:spacing w:before="72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請勾選並詳填右方對應欄位資訊。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A4C2" w14:textId="77777777" w:rsidR="007C306E" w:rsidRDefault="00000000">
            <w:pPr>
              <w:pStyle w:val="3"/>
              <w:overflowPunct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實體研習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A5694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1.</w:t>
            </w:r>
            <w:r>
              <w:rPr>
                <w:rFonts w:ascii="Arial" w:eastAsia="微軟正黑體" w:hAnsi="Arial" w:cs="Arial"/>
                <w:color w:val="000000"/>
              </w:rPr>
              <w:t>研習名稱：</w:t>
            </w:r>
          </w:p>
          <w:p w14:paraId="3BC85D23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</w:pPr>
            <w:r>
              <w:rPr>
                <w:rFonts w:ascii="Arial" w:eastAsia="微軟正黑體" w:hAnsi="Arial" w:cs="Arial"/>
                <w:color w:val="000000"/>
              </w:rPr>
              <w:t>2.</w:t>
            </w:r>
            <w:r>
              <w:rPr>
                <w:rFonts w:ascii="Arial" w:eastAsia="微軟正黑體" w:hAnsi="Arial" w:cs="Arial"/>
                <w:color w:val="000000"/>
              </w:rPr>
              <w:t>研習資訊網址：</w:t>
            </w:r>
          </w:p>
        </w:tc>
      </w:tr>
      <w:tr w:rsidR="007C306E" w14:paraId="5A754164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BFC89" w14:textId="77777777" w:rsidR="007C306E" w:rsidRDefault="007C306E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0BBA" w14:textId="77777777" w:rsidR="007C306E" w:rsidRDefault="00000000">
            <w:pPr>
              <w:pStyle w:val="3"/>
              <w:overflowPunct w:val="0"/>
              <w:spacing w:before="0"/>
              <w:ind w:left="24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遠距研習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br/>
              <w:t>─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同步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82D75B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1.</w:t>
            </w:r>
            <w:r>
              <w:rPr>
                <w:rFonts w:ascii="Arial" w:eastAsia="微軟正黑體" w:hAnsi="Arial" w:cs="Arial"/>
                <w:color w:val="000000"/>
              </w:rPr>
              <w:t>研習名稱：</w:t>
            </w:r>
          </w:p>
          <w:p w14:paraId="338C9068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2.</w:t>
            </w:r>
            <w:r>
              <w:rPr>
                <w:rFonts w:ascii="Arial" w:eastAsia="微軟正黑體" w:hAnsi="Arial" w:cs="Arial"/>
                <w:color w:val="000000"/>
              </w:rPr>
              <w:t>研習資訊網址：</w:t>
            </w:r>
          </w:p>
          <w:p w14:paraId="328CB129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3.</w:t>
            </w:r>
            <w:r>
              <w:rPr>
                <w:rFonts w:ascii="Arial" w:eastAsia="微軟正黑體" w:hAnsi="Arial" w:cs="Arial"/>
                <w:color w:val="000000"/>
              </w:rPr>
              <w:t>會議室連結：</w:t>
            </w:r>
          </w:p>
        </w:tc>
      </w:tr>
      <w:tr w:rsidR="007C306E" w14:paraId="1E4C984B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A8ED0" w14:textId="77777777" w:rsidR="007C306E" w:rsidRDefault="007C306E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5BA93" w14:textId="77777777" w:rsidR="007C306E" w:rsidRDefault="00000000">
            <w:pPr>
              <w:pStyle w:val="3"/>
              <w:overflowPunct w:val="0"/>
              <w:spacing w:before="0"/>
              <w:ind w:left="24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遠距研習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br/>
              <w:t>─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非同步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35A4B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1.</w:t>
            </w:r>
            <w:r>
              <w:rPr>
                <w:rFonts w:ascii="Arial" w:eastAsia="微軟正黑體" w:hAnsi="Arial" w:cs="Arial"/>
                <w:color w:val="000000"/>
              </w:rPr>
              <w:t>研習名稱：</w:t>
            </w:r>
          </w:p>
          <w:p w14:paraId="0E5BAE44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2.</w:t>
            </w:r>
            <w:r>
              <w:rPr>
                <w:rFonts w:ascii="Arial" w:eastAsia="微軟正黑體" w:hAnsi="Arial" w:cs="Arial"/>
                <w:color w:val="000000"/>
              </w:rPr>
              <w:t>研習資訊網址：</w:t>
            </w:r>
          </w:p>
          <w:p w14:paraId="6E3910F6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3.</w:t>
            </w:r>
            <w:r>
              <w:rPr>
                <w:rFonts w:ascii="Arial" w:eastAsia="微軟正黑體" w:hAnsi="Arial" w:cs="Arial"/>
                <w:color w:val="000000"/>
              </w:rPr>
              <w:t>非同步影片連結：</w:t>
            </w:r>
          </w:p>
        </w:tc>
      </w:tr>
      <w:tr w:rsidR="007C306E" w14:paraId="56C74EE4" w14:textId="77777777">
        <w:tblPrEx>
          <w:tblCellMar>
            <w:top w:w="0" w:type="dxa"/>
            <w:bottom w:w="0" w:type="dxa"/>
          </w:tblCellMar>
        </w:tblPrEx>
        <w:trPr>
          <w:cantSplit/>
          <w:trHeight w:val="96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B3083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2.</w:t>
            </w:r>
            <w:r>
              <w:rPr>
                <w:rFonts w:ascii="Arial" w:eastAsia="微軟正黑體" w:hAnsi="Arial" w:cs="Arial"/>
                <w:b/>
                <w:bCs/>
              </w:rPr>
              <w:t>活動主題</w:t>
            </w:r>
          </w:p>
          <w:p w14:paraId="4001056E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可複選。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A1FE9" w14:textId="77777777" w:rsidR="007C306E" w:rsidRDefault="00000000">
            <w:pPr>
              <w:pStyle w:val="3"/>
              <w:overflowPunct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教學方法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教具、教材製作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評量模式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師生互動</w:t>
            </w:r>
          </w:p>
          <w:p w14:paraId="0AE6E40C" w14:textId="77777777" w:rsidR="007C306E" w:rsidRDefault="00000000">
            <w:pPr>
              <w:pStyle w:val="3"/>
              <w:overflowPunct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班級經營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其他，請簡述：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</w:tc>
      </w:tr>
      <w:tr w:rsidR="007C306E" w14:paraId="66D390A5" w14:textId="77777777">
        <w:tblPrEx>
          <w:tblCellMar>
            <w:top w:w="0" w:type="dxa"/>
            <w:bottom w:w="0" w:type="dxa"/>
          </w:tblCellMar>
        </w:tblPrEx>
        <w:trPr>
          <w:cantSplit/>
          <w:trHeight w:val="141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A69F2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3.</w:t>
            </w:r>
            <w:r>
              <w:rPr>
                <w:rFonts w:ascii="Arial" w:eastAsia="微軟正黑體" w:hAnsi="Arial" w:cs="Arial"/>
                <w:b/>
                <w:bCs/>
              </w:rPr>
              <w:t>研習重點簡述</w:t>
            </w:r>
          </w:p>
          <w:p w14:paraId="712F2D65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D7CA5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1A794872" w14:textId="77777777">
        <w:tblPrEx>
          <w:tblCellMar>
            <w:top w:w="0" w:type="dxa"/>
            <w:bottom w:w="0" w:type="dxa"/>
          </w:tblCellMar>
        </w:tblPrEx>
        <w:trPr>
          <w:cantSplit/>
          <w:trHeight w:val="141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0E773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4.</w:t>
            </w:r>
            <w:r>
              <w:rPr>
                <w:rFonts w:ascii="Arial" w:eastAsia="微軟正黑體" w:hAnsi="Arial" w:cs="Arial"/>
                <w:b/>
                <w:bCs/>
              </w:rPr>
              <w:t>學習者參與心得</w:t>
            </w:r>
          </w:p>
          <w:p w14:paraId="699C1AFD" w14:textId="77777777" w:rsidR="007C306E" w:rsidRDefault="00000000">
            <w:pPr>
              <w:pStyle w:val="3"/>
              <w:overflowPunct w:val="0"/>
              <w:spacing w:before="72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 w:val="20"/>
              </w:rPr>
              <w:t>請逐點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 w:val="20"/>
              </w:rPr>
              <w:t>紀錄觀察所學之具體內容，至少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4518D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332DAE32" w14:textId="77777777">
        <w:tblPrEx>
          <w:tblCellMar>
            <w:top w:w="0" w:type="dxa"/>
            <w:bottom w:w="0" w:type="dxa"/>
          </w:tblCellMar>
        </w:tblPrEx>
        <w:trPr>
          <w:cantSplit/>
          <w:trHeight w:val="141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CF610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lastRenderedPageBreak/>
              <w:t>5.</w:t>
            </w:r>
            <w:r>
              <w:rPr>
                <w:rFonts w:ascii="Arial" w:eastAsia="微軟正黑體" w:hAnsi="Arial" w:cs="Arial"/>
                <w:b/>
                <w:bCs/>
              </w:rPr>
              <w:t>傳授者分享之</w:t>
            </w:r>
            <w:r>
              <w:rPr>
                <w:rFonts w:ascii="Arial" w:eastAsia="微軟正黑體" w:hAnsi="Arial" w:cs="Arial"/>
                <w:b/>
                <w:bCs/>
              </w:rPr>
              <w:br/>
            </w:r>
            <w:r>
              <w:rPr>
                <w:rFonts w:ascii="Arial" w:eastAsia="微軟正黑體" w:hAnsi="Arial" w:cs="Arial"/>
                <w:b/>
                <w:bCs/>
              </w:rPr>
              <w:t>具體建議簡述</w:t>
            </w:r>
          </w:p>
          <w:p w14:paraId="6CD88393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2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C8E58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05E4766A" w14:textId="77777777">
        <w:tblPrEx>
          <w:tblCellMar>
            <w:top w:w="0" w:type="dxa"/>
            <w:bottom w:w="0" w:type="dxa"/>
          </w:tblCellMar>
        </w:tblPrEx>
        <w:trPr>
          <w:cantSplit/>
          <w:trHeight w:val="2551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0810A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6.</w:t>
            </w:r>
            <w:r>
              <w:rPr>
                <w:rFonts w:ascii="Arial" w:eastAsia="微軟正黑體" w:hAnsi="Arial" w:cs="Arial"/>
                <w:b/>
                <w:bCs/>
              </w:rPr>
              <w:t>研習活動照片</w:t>
            </w:r>
          </w:p>
          <w:p w14:paraId="2EE34469" w14:textId="77777777" w:rsidR="007C306E" w:rsidRDefault="00000000">
            <w:pPr>
              <w:pStyle w:val="3"/>
              <w:overflowPunct w:val="0"/>
              <w:spacing w:before="72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1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張，欄位不敷使用可自行新增。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39A6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4A9C89B2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F8392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7.</w:t>
            </w:r>
            <w:r>
              <w:rPr>
                <w:rFonts w:ascii="Arial" w:eastAsia="微軟正黑體" w:hAnsi="Arial" w:cs="Arial"/>
                <w:b/>
                <w:bCs/>
              </w:rPr>
              <w:t>照片情境描述</w:t>
            </w:r>
          </w:p>
          <w:p w14:paraId="0A874153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20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字。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B2FF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7C306E" w14:paraId="3685D8D8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B602F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共學活動紀錄【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2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24"/>
              </w:rPr>
              <w:t>】</w:t>
            </w:r>
          </w:p>
        </w:tc>
      </w:tr>
      <w:tr w:rsidR="007C306E" w14:paraId="5E70502A" w14:textId="77777777">
        <w:tblPrEx>
          <w:tblCellMar>
            <w:top w:w="0" w:type="dxa"/>
            <w:bottom w:w="0" w:type="dxa"/>
          </w:tblCellMar>
        </w:tblPrEx>
        <w:trPr>
          <w:cantSplit/>
          <w:trHeight w:val="96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B45B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1.</w:t>
            </w:r>
            <w:r>
              <w:rPr>
                <w:rFonts w:ascii="Arial" w:eastAsia="微軟正黑體" w:hAnsi="Arial" w:cs="Arial"/>
                <w:b/>
                <w:bCs/>
              </w:rPr>
              <w:t>共學活動形式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FD162" w14:textId="77777777" w:rsidR="007C306E" w:rsidRDefault="00000000">
            <w:pPr>
              <w:pStyle w:val="3"/>
              <w:overflowPunct w:val="0"/>
              <w:spacing w:before="0" w:after="72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面談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團體討論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研習活動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參訪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教資中心舉辦之工作坊</w:t>
            </w:r>
          </w:p>
          <w:p w14:paraId="0910A400" w14:textId="77777777" w:rsidR="007C306E" w:rsidRDefault="00000000">
            <w:pPr>
              <w:pStyle w:val="3"/>
              <w:overflowPunct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其他，請簡述：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</w:tc>
      </w:tr>
      <w:tr w:rsidR="007C306E" w14:paraId="1D0E0A19" w14:textId="77777777">
        <w:tblPrEx>
          <w:tblCellMar>
            <w:top w:w="0" w:type="dxa"/>
            <w:bottom w:w="0" w:type="dxa"/>
          </w:tblCellMar>
        </w:tblPrEx>
        <w:trPr>
          <w:cantSplit/>
          <w:trHeight w:val="96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055FE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2.</w:t>
            </w:r>
            <w:r>
              <w:rPr>
                <w:rFonts w:ascii="Arial" w:eastAsia="微軟正黑體" w:hAnsi="Arial" w:cs="Arial"/>
                <w:b/>
                <w:bCs/>
              </w:rPr>
              <w:t>活動主題</w:t>
            </w:r>
          </w:p>
          <w:p w14:paraId="0EAFB8FC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可複選。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4882" w14:textId="77777777" w:rsidR="007C306E" w:rsidRDefault="00000000">
            <w:pPr>
              <w:pStyle w:val="3"/>
              <w:overflowPunct w:val="0"/>
              <w:spacing w:before="0" w:after="108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教學方法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教具、教材製作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評量模式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師生互動</w:t>
            </w:r>
          </w:p>
          <w:p w14:paraId="03E2561B" w14:textId="77777777" w:rsidR="007C306E" w:rsidRDefault="00000000">
            <w:pPr>
              <w:pStyle w:val="3"/>
              <w:overflowPunct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班級經營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其他，請簡述：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</w:tc>
      </w:tr>
      <w:tr w:rsidR="007C306E" w14:paraId="0CB85266" w14:textId="77777777">
        <w:tblPrEx>
          <w:tblCellMar>
            <w:top w:w="0" w:type="dxa"/>
            <w:bottom w:w="0" w:type="dxa"/>
          </w:tblCellMar>
        </w:tblPrEx>
        <w:trPr>
          <w:cantSplit/>
          <w:trHeight w:val="96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3514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3.</w:t>
            </w:r>
            <w:r>
              <w:rPr>
                <w:rFonts w:ascii="Arial" w:eastAsia="微軟正黑體" w:hAnsi="Arial" w:cs="Arial"/>
                <w:b/>
                <w:bCs/>
              </w:rPr>
              <w:t>活動內容及傳授者提供之具體建議</w:t>
            </w:r>
          </w:p>
          <w:p w14:paraId="094F0B7F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C8B3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7C306E" w14:paraId="2CFB26C4" w14:textId="77777777">
        <w:tblPrEx>
          <w:tblCellMar>
            <w:top w:w="0" w:type="dxa"/>
            <w:bottom w:w="0" w:type="dxa"/>
          </w:tblCellMar>
        </w:tblPrEx>
        <w:trPr>
          <w:cantSplit/>
          <w:trHeight w:val="96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DBE97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4.</w:t>
            </w:r>
            <w:r>
              <w:rPr>
                <w:rFonts w:ascii="Arial" w:eastAsia="微軟正黑體" w:hAnsi="Arial" w:cs="Arial"/>
                <w:b/>
                <w:bCs/>
              </w:rPr>
              <w:t>研習活動照片</w:t>
            </w:r>
          </w:p>
          <w:p w14:paraId="59C56EC9" w14:textId="77777777" w:rsidR="007C306E" w:rsidRDefault="00000000">
            <w:pPr>
              <w:pStyle w:val="3"/>
              <w:overflowPunct w:val="0"/>
              <w:spacing w:before="72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1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張，欄位不敷使用可自行新增。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7FD40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7030A0"/>
              </w:rPr>
            </w:pPr>
          </w:p>
        </w:tc>
      </w:tr>
      <w:tr w:rsidR="007C306E" w14:paraId="34C7D4B7" w14:textId="77777777">
        <w:tblPrEx>
          <w:tblCellMar>
            <w:top w:w="0" w:type="dxa"/>
            <w:bottom w:w="0" w:type="dxa"/>
          </w:tblCellMar>
        </w:tblPrEx>
        <w:trPr>
          <w:cantSplit/>
          <w:trHeight w:val="96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AEE9E" w14:textId="77777777" w:rsidR="007C306E" w:rsidRDefault="00000000">
            <w:pPr>
              <w:pStyle w:val="3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5.</w:t>
            </w:r>
            <w:r>
              <w:rPr>
                <w:rFonts w:ascii="Arial" w:eastAsia="微軟正黑體" w:hAnsi="Arial" w:cs="Arial"/>
                <w:b/>
                <w:bCs/>
              </w:rPr>
              <w:t>照片情境描述</w:t>
            </w:r>
          </w:p>
          <w:p w14:paraId="5070ECD4" w14:textId="77777777" w:rsidR="007C306E" w:rsidRDefault="00000000">
            <w:pPr>
              <w:pStyle w:val="3"/>
              <w:overflowPunct w:val="0"/>
              <w:spacing w:before="72"/>
              <w:ind w:left="200" w:hanging="200"/>
              <w:jc w:val="center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20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字。</w:t>
            </w:r>
          </w:p>
        </w:tc>
        <w:tc>
          <w:tcPr>
            <w:tcW w:w="8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A5B28" w14:textId="77777777" w:rsidR="007C306E" w:rsidRDefault="007C306E">
            <w:pPr>
              <w:pStyle w:val="3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7030A0"/>
              </w:rPr>
            </w:pPr>
          </w:p>
        </w:tc>
      </w:tr>
    </w:tbl>
    <w:p w14:paraId="71383962" w14:textId="77777777" w:rsidR="007C306E" w:rsidRDefault="00000000">
      <w:pPr>
        <w:overflowPunct w:val="0"/>
        <w:ind w:left="200" w:hanging="200"/>
        <w:jc w:val="both"/>
      </w:pPr>
      <w:bookmarkStart w:id="0" w:name="_Hlk136853363"/>
      <w:bookmarkStart w:id="1" w:name="_Hlk137737577"/>
      <w:r>
        <w:rPr>
          <w:rFonts w:ascii="新細明體" w:hAnsi="新細明體" w:cs="新細明體"/>
          <w:sz w:val="20"/>
          <w:szCs w:val="20"/>
        </w:rPr>
        <w:t>※</w:t>
      </w:r>
      <w:r>
        <w:rPr>
          <w:rFonts w:ascii="Arial" w:eastAsia="微軟正黑體" w:hAnsi="Arial" w:cs="Arial"/>
          <w:sz w:val="20"/>
          <w:szCs w:val="20"/>
        </w:rPr>
        <w:t>新進教師須先完成（或刻正進行）「教學薪傳計畫」，方得申請教資中心創新教學或共學計畫。</w:t>
      </w:r>
    </w:p>
    <w:p w14:paraId="14FE5AB1" w14:textId="77777777" w:rsidR="007C306E" w:rsidRDefault="00000000">
      <w:pPr>
        <w:jc w:val="center"/>
      </w:pPr>
      <w:r>
        <w:rPr>
          <w:rFonts w:ascii="Arial" w:eastAsia="微軟正黑體" w:hAnsi="Arial" w:cs="Arial"/>
        </w:rPr>
        <w:t>【本案承辦人】梁小姐</w:t>
      </w:r>
      <w:r>
        <w:rPr>
          <w:rFonts w:ascii="Arial" w:eastAsia="微軟正黑體" w:hAnsi="Arial" w:cs="Arial"/>
        </w:rPr>
        <w:t xml:space="preserve"> / 1145 / ywliang2@mail.ntut.edu.tw</w:t>
      </w:r>
      <w:bookmarkEnd w:id="0"/>
      <w:bookmarkEnd w:id="1"/>
    </w:p>
    <w:sectPr w:rsidR="007C306E">
      <w:headerReference w:type="default" r:id="rId6"/>
      <w:pgSz w:w="11906" w:h="16838"/>
      <w:pgMar w:top="720" w:right="720" w:bottom="720" w:left="720" w:header="340" w:footer="454" w:gutter="0"/>
      <w:cols w:space="720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92194" w14:textId="77777777" w:rsidR="00F02A68" w:rsidRDefault="00F02A68">
      <w:r>
        <w:separator/>
      </w:r>
    </w:p>
  </w:endnote>
  <w:endnote w:type="continuationSeparator" w:id="0">
    <w:p w14:paraId="5DB7B3C4" w14:textId="77777777" w:rsidR="00F02A68" w:rsidRDefault="00F0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明體(P)"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8C325" w14:textId="77777777" w:rsidR="00F02A68" w:rsidRDefault="00F02A68">
      <w:r>
        <w:rPr>
          <w:color w:val="000000"/>
        </w:rPr>
        <w:separator/>
      </w:r>
    </w:p>
  </w:footnote>
  <w:footnote w:type="continuationSeparator" w:id="0">
    <w:p w14:paraId="54FF5400" w14:textId="77777777" w:rsidR="00F02A68" w:rsidRDefault="00F02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F488" w14:textId="77777777" w:rsidR="00000000" w:rsidRDefault="00000000">
    <w:pPr>
      <w:pStyle w:val="a4"/>
      <w:wordWrap w:val="0"/>
      <w:jc w:val="right"/>
    </w:pPr>
    <w:bookmarkStart w:id="2" w:name="_Hlk138145740"/>
    <w:bookmarkStart w:id="3" w:name="_Hlk138145741"/>
    <w:bookmarkStart w:id="4" w:name="_Hlk138147433"/>
    <w:bookmarkStart w:id="5" w:name="_Hlk138147434"/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5089599E" wp14:editId="403FE0BC">
          <wp:simplePos x="0" y="0"/>
          <wp:positionH relativeFrom="margin">
            <wp:align>left</wp:align>
          </wp:positionH>
          <wp:positionV relativeFrom="paragraph">
            <wp:posOffset>-293312</wp:posOffset>
          </wp:positionV>
          <wp:extent cx="1583996" cy="532802"/>
          <wp:effectExtent l="0" t="0" r="0" b="598"/>
          <wp:wrapNone/>
          <wp:docPr id="1" name="圖片 13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  <w:t>115-1</w:t>
    </w:r>
    <w:r>
      <w:rPr>
        <w:rFonts w:ascii="Arial" w:eastAsia="微軟正黑體" w:hAnsi="Arial" w:cs="Arial"/>
      </w:rPr>
      <w:t>教學薪傳計畫</w:t>
    </w:r>
    <w:r>
      <w:rPr>
        <w:rFonts w:ascii="Arial" w:eastAsia="微軟正黑體" w:hAnsi="Arial" w:cs="Arial"/>
      </w:rPr>
      <w:t xml:space="preserve"> </w:t>
    </w:r>
    <w:r>
      <w:rPr>
        <w:rFonts w:ascii="Arial" w:eastAsia="微軟正黑體" w:hAnsi="Arial" w:cs="Arial"/>
      </w:rPr>
      <w:t>附件</w:t>
    </w:r>
    <w:bookmarkEnd w:id="2"/>
    <w:bookmarkEnd w:id="3"/>
    <w:bookmarkEnd w:id="4"/>
    <w:bookmarkEnd w:id="5"/>
    <w:r>
      <w:rPr>
        <w:rFonts w:ascii="Arial" w:eastAsia="微軟正黑體" w:hAnsi="Arial" w:cs="Arial"/>
      </w:rPr>
      <w:t>4-</w:t>
    </w:r>
    <w:r>
      <w:rPr>
        <w:rFonts w:ascii="Arial" w:eastAsia="微軟正黑體" w:hAnsi="Arial" w:cs="Arial"/>
      </w:rPr>
      <w:t>學習者活動紀錄表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C306E"/>
    <w:rsid w:val="00372FC1"/>
    <w:rsid w:val="007C306E"/>
    <w:rsid w:val="00A64B3C"/>
    <w:rsid w:val="00F0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55335"/>
  <w15:docId w15:val="{FF20D171-AFC0-4226-B98E-FD5B6F94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customStyle="1" w:styleId="3">
    <w:name w:val="內文 3"/>
    <w:pPr>
      <w:widowControl w:val="0"/>
      <w:tabs>
        <w:tab w:val="left" w:pos="1440"/>
        <w:tab w:val="left" w:pos="3402"/>
        <w:tab w:val="left" w:pos="5670"/>
        <w:tab w:val="decimal" w:pos="7655"/>
        <w:tab w:val="left" w:pos="7995"/>
      </w:tabs>
      <w:suppressAutoHyphens/>
      <w:spacing w:before="20"/>
      <w:ind w:left="1000" w:hanging="400"/>
      <w:jc w:val="both"/>
    </w:pPr>
    <w:rPr>
      <w:rFonts w:ascii="Times New Roman" w:eastAsia="華康細明體(P)" w:hAnsi="Times New Roman"/>
      <w:kern w:val="0"/>
      <w:szCs w:val="20"/>
    </w:rPr>
  </w:style>
  <w:style w:type="character" w:styleId="a8">
    <w:name w:val="Hyperlink"/>
    <w:rPr>
      <w:color w:val="0000FF"/>
      <w:u w:val="single"/>
    </w:rPr>
  </w:style>
  <w:style w:type="character" w:customStyle="1" w:styleId="30">
    <w:name w:val="標題 3 字元"/>
    <w:basedOn w:val="a0"/>
    <w:rPr>
      <w:rFonts w:ascii="Cambria" w:eastAsia="新細明體" w:hAnsi="Cambria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706</Characters>
  <Application>Microsoft Office Word</Application>
  <DocSecurity>0</DocSecurity>
  <Lines>5</Lines>
  <Paragraphs>1</Paragraphs>
  <ScaleCrop>false</ScaleCrop>
  <Company>NTUT Computer And Network Center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NTUT</dc:creator>
  <cp:lastModifiedBy>ntutuser-039972</cp:lastModifiedBy>
  <cp:revision>2</cp:revision>
  <cp:lastPrinted>2023-11-29T00:40:00Z</cp:lastPrinted>
  <dcterms:created xsi:type="dcterms:W3CDTF">2026-06-10T02:10:00Z</dcterms:created>
  <dcterms:modified xsi:type="dcterms:W3CDTF">2026-06-10T02:10:00Z</dcterms:modified>
</cp:coreProperties>
</file>